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D2490"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9708CA3" w14:textId="77777777" w:rsidR="00BA46C3" w:rsidRPr="006044D7" w:rsidRDefault="00BC57BC" w:rsidP="00BA46C3">
      <w:pPr>
        <w:rPr>
          <w:rFonts w:ascii="Times New Roman" w:hAnsi="Times New Roman" w:cs="Times New Roman"/>
          <w:sz w:val="23"/>
          <w:szCs w:val="23"/>
        </w:rPr>
      </w:pPr>
      <w:r w:rsidRPr="006044D7">
        <w:rPr>
          <w:rFonts w:ascii="Times New Roman" w:hAnsi="Times New Roman" w:cs="Times New Roman"/>
          <w:sz w:val="23"/>
          <w:szCs w:val="23"/>
        </w:rPr>
        <w:t>24</w:t>
      </w:r>
      <w:r w:rsidRPr="006044D7">
        <w:rPr>
          <w:rFonts w:ascii="Times New Roman" w:hAnsi="Times New Roman" w:cs="Times New Roman"/>
          <w:sz w:val="23"/>
          <w:szCs w:val="23"/>
          <w:vertAlign w:val="superscript"/>
        </w:rPr>
        <w:t>th</w:t>
      </w:r>
      <w:r w:rsidRPr="006044D7">
        <w:rPr>
          <w:rFonts w:ascii="Times New Roman" w:hAnsi="Times New Roman" w:cs="Times New Roman"/>
          <w:sz w:val="23"/>
          <w:szCs w:val="23"/>
        </w:rPr>
        <w:t xml:space="preserve"> April 2020</w:t>
      </w:r>
    </w:p>
    <w:p w14:paraId="6DD051BB" w14:textId="77777777" w:rsidR="00BC57BC" w:rsidRDefault="00BC57BC" w:rsidP="00BA46C3">
      <w:pPr>
        <w:rPr>
          <w:rFonts w:ascii="Times New Roman" w:hAnsi="Times New Roman" w:cs="Times New Roman"/>
          <w:sz w:val="23"/>
          <w:szCs w:val="23"/>
        </w:rPr>
      </w:pPr>
    </w:p>
    <w:p w14:paraId="6BDC7156" w14:textId="77777777" w:rsidR="00AE63EA" w:rsidRDefault="00AE63EA" w:rsidP="001C23E2">
      <w:pPr>
        <w:jc w:val="both"/>
        <w:rPr>
          <w:rFonts w:ascii="Times New Roman" w:hAnsi="Times New Roman" w:cs="Times New Roman"/>
          <w:sz w:val="23"/>
          <w:szCs w:val="23"/>
        </w:rPr>
      </w:pPr>
    </w:p>
    <w:p w14:paraId="02F4DA92" w14:textId="77777777" w:rsidR="00CA34AB" w:rsidRDefault="00CA34AB" w:rsidP="001C23E2">
      <w:pPr>
        <w:jc w:val="both"/>
        <w:rPr>
          <w:rFonts w:ascii="Times New Roman" w:hAnsi="Times New Roman" w:cs="Times New Roman"/>
          <w:sz w:val="23"/>
          <w:szCs w:val="23"/>
        </w:rPr>
      </w:pPr>
      <w:r>
        <w:rPr>
          <w:rFonts w:ascii="Times New Roman" w:hAnsi="Times New Roman" w:cs="Times New Roman"/>
          <w:sz w:val="23"/>
          <w:szCs w:val="23"/>
        </w:rPr>
        <w:t>Dear Year 13</w:t>
      </w:r>
      <w:r w:rsidR="00981C2B">
        <w:rPr>
          <w:rFonts w:ascii="Times New Roman" w:hAnsi="Times New Roman" w:cs="Times New Roman"/>
          <w:sz w:val="23"/>
          <w:szCs w:val="23"/>
        </w:rPr>
        <w:t xml:space="preserve"> Student</w:t>
      </w:r>
    </w:p>
    <w:p w14:paraId="0671BCEE" w14:textId="77777777" w:rsidR="00CA34AB" w:rsidRPr="00CA34AB" w:rsidRDefault="00CA34AB" w:rsidP="00CA34AB">
      <w:pPr>
        <w:jc w:val="both"/>
        <w:rPr>
          <w:rFonts w:ascii="Times New Roman" w:hAnsi="Times New Roman" w:cs="Times New Roman"/>
          <w:sz w:val="23"/>
          <w:szCs w:val="23"/>
        </w:rPr>
      </w:pPr>
      <w:r w:rsidRPr="00CA34AB">
        <w:rPr>
          <w:rFonts w:ascii="Times New Roman" w:hAnsi="Times New Roman" w:cs="Times New Roman"/>
          <w:sz w:val="23"/>
          <w:szCs w:val="23"/>
        </w:rPr>
        <w:t xml:space="preserve">I hope that you are well and keeping yourself safe during these strange times. </w:t>
      </w:r>
    </w:p>
    <w:p w14:paraId="5469982E" w14:textId="77777777" w:rsidR="00CA34AB" w:rsidRPr="00CA34AB" w:rsidRDefault="00CA34AB" w:rsidP="00CA34AB">
      <w:pPr>
        <w:jc w:val="both"/>
        <w:rPr>
          <w:rFonts w:ascii="Times New Roman" w:hAnsi="Times New Roman" w:cs="Times New Roman"/>
          <w:sz w:val="23"/>
          <w:szCs w:val="23"/>
        </w:rPr>
      </w:pPr>
      <w:r w:rsidRPr="00CA34AB">
        <w:rPr>
          <w:rFonts w:ascii="Times New Roman" w:hAnsi="Times New Roman" w:cs="Times New Roman"/>
          <w:sz w:val="23"/>
          <w:szCs w:val="23"/>
        </w:rPr>
        <w:t>I am delighted to inform you that as of the 20</w:t>
      </w:r>
      <w:r w:rsidRPr="00CA34AB">
        <w:rPr>
          <w:rFonts w:ascii="Times New Roman" w:hAnsi="Times New Roman" w:cs="Times New Roman"/>
          <w:sz w:val="23"/>
          <w:szCs w:val="23"/>
          <w:vertAlign w:val="superscript"/>
        </w:rPr>
        <w:t>th</w:t>
      </w:r>
      <w:r w:rsidRPr="00CA34AB">
        <w:rPr>
          <w:rFonts w:ascii="Times New Roman" w:hAnsi="Times New Roman" w:cs="Times New Roman"/>
          <w:sz w:val="23"/>
          <w:szCs w:val="23"/>
        </w:rPr>
        <w:t xml:space="preserve"> April I am your Head of Sixth Form. It feels very strange starting a new role while not actually being in school, but I can assure you that we are doing everything we can to ensure you are supported in the best way possible. </w:t>
      </w:r>
    </w:p>
    <w:p w14:paraId="72000380" w14:textId="77777777" w:rsidR="00CA34AB" w:rsidRPr="00CA34AB" w:rsidRDefault="00CA34AB" w:rsidP="00CA34AB">
      <w:pPr>
        <w:jc w:val="both"/>
        <w:rPr>
          <w:rFonts w:ascii="Times New Roman" w:hAnsi="Times New Roman" w:cs="Times New Roman"/>
          <w:sz w:val="23"/>
          <w:szCs w:val="23"/>
        </w:rPr>
      </w:pPr>
      <w:r>
        <w:rPr>
          <w:rFonts w:ascii="Times New Roman" w:hAnsi="Times New Roman" w:cs="Times New Roman"/>
          <w:sz w:val="23"/>
          <w:szCs w:val="23"/>
        </w:rPr>
        <w:t xml:space="preserve">I am </w:t>
      </w:r>
      <w:r w:rsidRPr="00CA34AB">
        <w:rPr>
          <w:rFonts w:ascii="Times New Roman" w:hAnsi="Times New Roman" w:cs="Times New Roman"/>
          <w:sz w:val="23"/>
          <w:szCs w:val="23"/>
        </w:rPr>
        <w:t>sure that many of you have concerns and worries at this uncertain time with regards your studies, University applications, work or apprenticeships. I can assure you that we are continuing to work hard both within school and with external providers to ensure you are fully supported in both your studies and preparing you for the next stage of your lives.</w:t>
      </w:r>
    </w:p>
    <w:p w14:paraId="05933E83" w14:textId="77777777" w:rsidR="00CA34AB" w:rsidRPr="00CA34AB" w:rsidRDefault="00CA34AB" w:rsidP="00CA34AB">
      <w:pPr>
        <w:autoSpaceDE w:val="0"/>
        <w:autoSpaceDN w:val="0"/>
        <w:adjustRightInd w:val="0"/>
        <w:spacing w:after="0" w:line="240" w:lineRule="auto"/>
        <w:rPr>
          <w:rFonts w:ascii="Times New Roman" w:hAnsi="Times New Roman" w:cs="Times New Roman"/>
          <w:sz w:val="23"/>
          <w:szCs w:val="23"/>
        </w:rPr>
      </w:pPr>
      <w:r w:rsidRPr="00CA34AB">
        <w:rPr>
          <w:rFonts w:ascii="Times New Roman" w:hAnsi="Times New Roman" w:cs="Times New Roman"/>
          <w:sz w:val="23"/>
          <w:szCs w:val="23"/>
        </w:rPr>
        <w:t xml:space="preserve">A number of students have asked questions regarding coursework. Can I please refer you to </w:t>
      </w:r>
      <w:r>
        <w:rPr>
          <w:rFonts w:ascii="Times New Roman" w:hAnsi="Times New Roman" w:cs="Times New Roman"/>
          <w:sz w:val="23"/>
          <w:szCs w:val="23"/>
        </w:rPr>
        <w:t xml:space="preserve">the letter Ofqual sent to all Year </w:t>
      </w:r>
      <w:r w:rsidRPr="00CA34AB">
        <w:rPr>
          <w:rFonts w:ascii="Times New Roman" w:hAnsi="Times New Roman" w:cs="Times New Roman"/>
          <w:sz w:val="23"/>
          <w:szCs w:val="23"/>
        </w:rPr>
        <w:t xml:space="preserve">11-13 students? </w:t>
      </w:r>
    </w:p>
    <w:p w14:paraId="7CD1E88D" w14:textId="77777777" w:rsidR="00CA34AB" w:rsidRPr="00CA34AB" w:rsidRDefault="00CA34AB" w:rsidP="00CA34AB">
      <w:pPr>
        <w:autoSpaceDE w:val="0"/>
        <w:autoSpaceDN w:val="0"/>
        <w:adjustRightInd w:val="0"/>
        <w:spacing w:after="0" w:line="240" w:lineRule="auto"/>
        <w:rPr>
          <w:rFonts w:ascii="Times New Roman" w:hAnsi="Times New Roman" w:cs="Times New Roman"/>
          <w:sz w:val="23"/>
          <w:szCs w:val="23"/>
        </w:rPr>
      </w:pPr>
    </w:p>
    <w:p w14:paraId="1BD35592" w14:textId="77777777" w:rsidR="00CA34AB" w:rsidRPr="00CA34AB" w:rsidRDefault="00CA34AB" w:rsidP="00CA34AB">
      <w:pPr>
        <w:spacing w:line="240" w:lineRule="auto"/>
        <w:ind w:left="10" w:right="108"/>
        <w:rPr>
          <w:rFonts w:ascii="Times New Roman" w:hAnsi="Times New Roman" w:cs="Times New Roman"/>
          <w:i/>
          <w:iCs/>
          <w:sz w:val="23"/>
          <w:szCs w:val="23"/>
        </w:rPr>
      </w:pPr>
      <w:r w:rsidRPr="00CA34AB">
        <w:rPr>
          <w:rFonts w:ascii="Times New Roman" w:hAnsi="Times New Roman" w:cs="Times New Roman"/>
          <w:b/>
          <w:bCs/>
          <w:i/>
          <w:iCs/>
          <w:sz w:val="23"/>
          <w:szCs w:val="23"/>
        </w:rPr>
        <w:t>‘Do I need to complete any new work for my school/college to submit a grade?</w:t>
      </w:r>
      <w:r>
        <w:rPr>
          <w:rFonts w:ascii="Times New Roman" w:hAnsi="Times New Roman" w:cs="Times New Roman"/>
          <w:b/>
          <w:bCs/>
          <w:i/>
          <w:iCs/>
          <w:sz w:val="23"/>
          <w:szCs w:val="23"/>
        </w:rPr>
        <w:t>’</w:t>
      </w:r>
      <w:r w:rsidRPr="00CA34AB">
        <w:rPr>
          <w:rFonts w:ascii="Times New Roman" w:hAnsi="Times New Roman" w:cs="Times New Roman"/>
          <w:b/>
          <w:bCs/>
          <w:i/>
          <w:iCs/>
          <w:sz w:val="23"/>
          <w:szCs w:val="23"/>
        </w:rPr>
        <w:t xml:space="preserve">  </w:t>
      </w:r>
    </w:p>
    <w:p w14:paraId="15868EB2" w14:textId="77777777" w:rsidR="00CA34AB" w:rsidRPr="00CA34AB" w:rsidRDefault="00CA34AB" w:rsidP="00CA34AB">
      <w:pPr>
        <w:ind w:left="10" w:right="92"/>
        <w:rPr>
          <w:rFonts w:ascii="Times New Roman" w:hAnsi="Times New Roman" w:cs="Times New Roman"/>
          <w:sz w:val="23"/>
          <w:szCs w:val="23"/>
        </w:rPr>
      </w:pPr>
      <w:r w:rsidRPr="00CA34AB">
        <w:rPr>
          <w:rFonts w:ascii="Times New Roman" w:hAnsi="Times New Roman" w:cs="Times New Roman"/>
          <w:i/>
          <w:iCs/>
          <w:sz w:val="23"/>
          <w:szCs w:val="23"/>
        </w:rPr>
        <w:t xml:space="preserve">Your school or college is not required to set additional mock exams or homework for your centre assessment grade, and you won’t be disadvantaged if you were not set, or were unable to complete, any work given out after schools were closed. </w:t>
      </w:r>
    </w:p>
    <w:p w14:paraId="661CEF2B" w14:textId="77777777" w:rsidR="00CA34AB" w:rsidRPr="00CA34AB" w:rsidRDefault="00CA34AB" w:rsidP="00CA34AB">
      <w:pPr>
        <w:pStyle w:val="NormalWeb"/>
        <w:spacing w:before="0" w:beforeAutospacing="0" w:after="0" w:afterAutospacing="0"/>
        <w:rPr>
          <w:iCs/>
          <w:color w:val="000000"/>
          <w:sz w:val="23"/>
          <w:szCs w:val="23"/>
        </w:rPr>
      </w:pPr>
      <w:r w:rsidRPr="00CA34AB">
        <w:rPr>
          <w:iCs/>
          <w:color w:val="000000"/>
          <w:sz w:val="23"/>
          <w:szCs w:val="23"/>
        </w:rPr>
        <w:t>The College will continue to provide work, revision resources and exam questions with mark schemes for Year 13</w:t>
      </w:r>
      <w:r>
        <w:rPr>
          <w:iCs/>
          <w:color w:val="000000"/>
          <w:sz w:val="23"/>
          <w:szCs w:val="23"/>
        </w:rPr>
        <w:t xml:space="preserve"> students, i</w:t>
      </w:r>
      <w:r w:rsidRPr="00CA34AB">
        <w:rPr>
          <w:iCs/>
          <w:color w:val="000000"/>
          <w:sz w:val="23"/>
          <w:szCs w:val="23"/>
        </w:rPr>
        <w:t xml:space="preserve">n case at some point in the future you wish to sit the exam and improve your grade. We understand that most courses are either complete or near completion, so some tasks will be for recall and reinforcement. </w:t>
      </w:r>
    </w:p>
    <w:p w14:paraId="7F1040C6" w14:textId="77777777" w:rsidR="00CA34AB" w:rsidRPr="00CA34AB" w:rsidRDefault="00CA34AB" w:rsidP="00CA34AB">
      <w:pPr>
        <w:pStyle w:val="NormalWeb"/>
        <w:spacing w:before="0" w:beforeAutospacing="0" w:after="0" w:afterAutospacing="0"/>
        <w:rPr>
          <w:i/>
          <w:iCs/>
          <w:color w:val="000000"/>
          <w:sz w:val="23"/>
          <w:szCs w:val="23"/>
        </w:rPr>
      </w:pPr>
    </w:p>
    <w:p w14:paraId="2D91EB4F" w14:textId="77777777" w:rsidR="00CA34AB" w:rsidRPr="00CA34AB" w:rsidRDefault="00CA34AB" w:rsidP="00CA34AB">
      <w:pPr>
        <w:pStyle w:val="NormalWeb"/>
        <w:spacing w:before="0" w:beforeAutospacing="0" w:after="0" w:afterAutospacing="0"/>
        <w:rPr>
          <w:iCs/>
          <w:color w:val="000000"/>
          <w:sz w:val="23"/>
          <w:szCs w:val="23"/>
        </w:rPr>
      </w:pPr>
      <w:r w:rsidRPr="00CA34AB">
        <w:rPr>
          <w:iCs/>
          <w:color w:val="000000"/>
          <w:sz w:val="23"/>
          <w:szCs w:val="23"/>
        </w:rPr>
        <w:t>Although we know that the exams will not take place in the summer, this work is there to ensure that you have full access to the knowledge requirements of each course should you wish to sit the examination at a future date.</w:t>
      </w:r>
    </w:p>
    <w:p w14:paraId="51FD0772" w14:textId="77777777" w:rsidR="00CA34AB" w:rsidRPr="00CA34AB" w:rsidRDefault="00CA34AB" w:rsidP="00CA34AB">
      <w:pPr>
        <w:pStyle w:val="NormalWeb"/>
        <w:spacing w:before="0" w:beforeAutospacing="0" w:after="0" w:afterAutospacing="0"/>
        <w:rPr>
          <w:iCs/>
          <w:color w:val="000000"/>
          <w:sz w:val="23"/>
          <w:szCs w:val="23"/>
        </w:rPr>
      </w:pPr>
      <w:r w:rsidRPr="00CA34AB">
        <w:rPr>
          <w:iCs/>
          <w:color w:val="000000"/>
          <w:sz w:val="23"/>
          <w:szCs w:val="23"/>
        </w:rPr>
        <w:t> </w:t>
      </w:r>
    </w:p>
    <w:p w14:paraId="731380C5" w14:textId="77777777" w:rsidR="00CA34AB" w:rsidRDefault="00CA34AB" w:rsidP="00CA34AB">
      <w:pPr>
        <w:pStyle w:val="NormalWeb"/>
        <w:spacing w:before="0" w:beforeAutospacing="0" w:after="0" w:afterAutospacing="0"/>
        <w:rPr>
          <w:iCs/>
          <w:color w:val="000000"/>
          <w:sz w:val="23"/>
          <w:szCs w:val="23"/>
        </w:rPr>
      </w:pPr>
      <w:r w:rsidRPr="00CA34AB">
        <w:rPr>
          <w:iCs/>
          <w:color w:val="000000"/>
          <w:sz w:val="23"/>
          <w:szCs w:val="23"/>
        </w:rPr>
        <w:t>As I am sure you are aware, the next steps of your education build upon the knowledge you have gained previously.  Therefore, our advice is that it is sensible, if you can, to complete the work that has been set for you.  It will also mean that any potential gaps in knowledge are addressed as best we can and you will be fully prepared for the next stage of</w:t>
      </w:r>
      <w:r>
        <w:rPr>
          <w:iCs/>
          <w:color w:val="000000"/>
          <w:sz w:val="23"/>
          <w:szCs w:val="23"/>
        </w:rPr>
        <w:t xml:space="preserve"> your education/career pathway.</w:t>
      </w:r>
    </w:p>
    <w:p w14:paraId="4E3FF609" w14:textId="77777777" w:rsidR="00CA34AB" w:rsidRPr="00CA34AB" w:rsidRDefault="00CA34AB" w:rsidP="00CA34AB">
      <w:pPr>
        <w:pStyle w:val="NormalWeb"/>
        <w:spacing w:before="0" w:beforeAutospacing="0" w:after="0" w:afterAutospacing="0"/>
        <w:rPr>
          <w:iCs/>
          <w:color w:val="000000"/>
          <w:sz w:val="23"/>
          <w:szCs w:val="23"/>
        </w:rPr>
      </w:pPr>
    </w:p>
    <w:p w14:paraId="06CE837A" w14:textId="77777777" w:rsidR="00BC57BC" w:rsidRPr="00CA34AB" w:rsidRDefault="00BC57BC" w:rsidP="00BC57BC">
      <w:pPr>
        <w:jc w:val="both"/>
        <w:rPr>
          <w:rFonts w:ascii="Times New Roman" w:hAnsi="Times New Roman" w:cs="Times New Roman"/>
          <w:sz w:val="23"/>
          <w:szCs w:val="23"/>
        </w:rPr>
      </w:pPr>
      <w:r w:rsidRPr="00CA34AB">
        <w:rPr>
          <w:rFonts w:ascii="Times New Roman" w:hAnsi="Times New Roman" w:cs="Times New Roman"/>
          <w:sz w:val="23"/>
          <w:szCs w:val="23"/>
        </w:rPr>
        <w:t>Yours sincerely</w:t>
      </w:r>
    </w:p>
    <w:p w14:paraId="3B968862" w14:textId="77777777" w:rsidR="006044D7" w:rsidRPr="00CA34AB" w:rsidRDefault="006044D7" w:rsidP="00BA46C3">
      <w:pPr>
        <w:rPr>
          <w:rFonts w:ascii="Times New Roman" w:hAnsi="Times New Roman" w:cs="Times New Roman"/>
          <w:sz w:val="23"/>
          <w:szCs w:val="23"/>
        </w:rPr>
      </w:pPr>
      <w:r w:rsidRPr="00CA34AB">
        <w:rPr>
          <w:rFonts w:ascii="Times New Roman" w:hAnsi="Times New Roman" w:cs="Times New Roman"/>
          <w:noProof/>
          <w:sz w:val="23"/>
          <w:szCs w:val="23"/>
          <w:lang w:eastAsia="en-GB"/>
        </w:rPr>
        <w:drawing>
          <wp:inline distT="0" distB="0" distL="0" distR="0">
            <wp:extent cx="1177925" cy="502285"/>
            <wp:effectExtent l="0" t="0" r="3175" b="0"/>
            <wp:docPr id="1" name="Picture 1" descr="C:\Users\Clair.Meadows\AppData\Local\Microsoft\Windows\INetCache\Content.Outlook\NVJN9A5Z\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Meadows\AppData\Local\Microsoft\Windows\INetCache\Content.Outlook\NVJN9A5Z\Signatu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7925" cy="502285"/>
                    </a:xfrm>
                    <a:prstGeom prst="rect">
                      <a:avLst/>
                    </a:prstGeom>
                    <a:noFill/>
                    <a:ln>
                      <a:noFill/>
                    </a:ln>
                  </pic:spPr>
                </pic:pic>
              </a:graphicData>
            </a:graphic>
          </wp:inline>
        </w:drawing>
      </w:r>
    </w:p>
    <w:p w14:paraId="18FADFC3" w14:textId="77777777" w:rsidR="00BC57BC" w:rsidRPr="00CA34AB" w:rsidRDefault="006044D7" w:rsidP="006044D7">
      <w:pPr>
        <w:spacing w:after="0"/>
        <w:rPr>
          <w:rFonts w:ascii="Times New Roman" w:hAnsi="Times New Roman" w:cs="Times New Roman"/>
          <w:sz w:val="23"/>
          <w:szCs w:val="23"/>
        </w:rPr>
      </w:pPr>
      <w:r w:rsidRPr="00CA34AB">
        <w:rPr>
          <w:rFonts w:ascii="Times New Roman" w:hAnsi="Times New Roman" w:cs="Times New Roman"/>
          <w:sz w:val="23"/>
          <w:szCs w:val="23"/>
        </w:rPr>
        <w:t>Mr Tim Smith</w:t>
      </w:r>
    </w:p>
    <w:p w14:paraId="6B66EC3E" w14:textId="77777777" w:rsidR="00072D37" w:rsidRPr="00CA34AB" w:rsidRDefault="006044D7" w:rsidP="006044D7">
      <w:pPr>
        <w:spacing w:after="0"/>
        <w:rPr>
          <w:rFonts w:ascii="Times New Roman" w:hAnsi="Times New Roman" w:cs="Times New Roman"/>
          <w:sz w:val="23"/>
          <w:szCs w:val="23"/>
        </w:rPr>
      </w:pPr>
      <w:r w:rsidRPr="00CA34AB">
        <w:rPr>
          <w:rFonts w:ascii="Times New Roman" w:hAnsi="Times New Roman" w:cs="Times New Roman"/>
          <w:sz w:val="23"/>
          <w:szCs w:val="23"/>
        </w:rPr>
        <w:t>Head of Sixth Form</w:t>
      </w:r>
    </w:p>
    <w:sectPr w:rsidR="00072D37" w:rsidRPr="00CA34AB" w:rsidSect="00D338FD">
      <w:headerReference w:type="first" r:id="rId13"/>
      <w:footerReference w:type="first" r:id="rId14"/>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77601" w14:textId="77777777" w:rsidR="00981C2B" w:rsidRDefault="00981C2B" w:rsidP="00E828C5">
      <w:pPr>
        <w:spacing w:after="0" w:line="240" w:lineRule="auto"/>
      </w:pPr>
      <w:r>
        <w:separator/>
      </w:r>
    </w:p>
  </w:endnote>
  <w:endnote w:type="continuationSeparator" w:id="0">
    <w:p w14:paraId="7856D489" w14:textId="77777777" w:rsidR="00981C2B" w:rsidRDefault="00981C2B"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B3297" w14:textId="77777777" w:rsidR="00981C2B" w:rsidRDefault="00981C2B" w:rsidP="00E828C5"/>
  <w:p w14:paraId="08609809" w14:textId="77777777" w:rsidR="00981C2B" w:rsidRPr="009D6D9E" w:rsidRDefault="00981C2B"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421B8"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7CB54830" w14:textId="77777777" w:rsidR="00981C2B" w:rsidRPr="009D6D9E" w:rsidRDefault="00981C2B"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519F5F1C" w14:textId="77777777" w:rsidR="00981C2B" w:rsidRDefault="00981C2B"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39ADE6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6A1090CF" w14:textId="77777777" w:rsidR="00981C2B" w:rsidRPr="009D6D9E" w:rsidRDefault="00981C2B" w:rsidP="00E828C5">
    <w:pPr>
      <w:pStyle w:val="Footer"/>
      <w:tabs>
        <w:tab w:val="left" w:pos="1485"/>
      </w:tabs>
      <w:jc w:val="center"/>
      <w:rPr>
        <w:sz w:val="18"/>
        <w:szCs w:val="18"/>
      </w:rPr>
    </w:pPr>
    <w:r w:rsidRPr="009D6D9E">
      <w:rPr>
        <w:sz w:val="18"/>
        <w:szCs w:val="18"/>
      </w:rPr>
      <w:t>a company limited by guarantee, registered in England and Wales No. 8006711.</w:t>
    </w:r>
  </w:p>
  <w:p w14:paraId="189034A9" w14:textId="77777777" w:rsidR="00981C2B" w:rsidRPr="009D6D9E" w:rsidRDefault="00981C2B"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0FA9A" w14:textId="77777777" w:rsidR="00981C2B" w:rsidRDefault="00981C2B" w:rsidP="00E828C5">
      <w:pPr>
        <w:spacing w:after="0" w:line="240" w:lineRule="auto"/>
      </w:pPr>
      <w:r>
        <w:separator/>
      </w:r>
    </w:p>
  </w:footnote>
  <w:footnote w:type="continuationSeparator" w:id="0">
    <w:p w14:paraId="2ADAE387" w14:textId="77777777" w:rsidR="00981C2B" w:rsidRDefault="00981C2B"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D4B08" w14:textId="77777777" w:rsidR="00981C2B" w:rsidRDefault="00981C2B"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19348A"/>
    <w:rsid w:val="001C23E2"/>
    <w:rsid w:val="00217ECB"/>
    <w:rsid w:val="002203CA"/>
    <w:rsid w:val="00242F65"/>
    <w:rsid w:val="00247306"/>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79F5"/>
    <w:rsid w:val="00564D99"/>
    <w:rsid w:val="005C38C8"/>
    <w:rsid w:val="005F1BD8"/>
    <w:rsid w:val="006044D7"/>
    <w:rsid w:val="006E13BD"/>
    <w:rsid w:val="007116BD"/>
    <w:rsid w:val="00712D74"/>
    <w:rsid w:val="0073785E"/>
    <w:rsid w:val="007D5D47"/>
    <w:rsid w:val="00807465"/>
    <w:rsid w:val="00867F53"/>
    <w:rsid w:val="008E4ADD"/>
    <w:rsid w:val="009369CA"/>
    <w:rsid w:val="00950D9F"/>
    <w:rsid w:val="00981C2B"/>
    <w:rsid w:val="009A5DEB"/>
    <w:rsid w:val="009E1695"/>
    <w:rsid w:val="00A67F0D"/>
    <w:rsid w:val="00AD45EB"/>
    <w:rsid w:val="00AE3B01"/>
    <w:rsid w:val="00AE63EA"/>
    <w:rsid w:val="00AE7577"/>
    <w:rsid w:val="00B04A04"/>
    <w:rsid w:val="00B51674"/>
    <w:rsid w:val="00B62989"/>
    <w:rsid w:val="00B67977"/>
    <w:rsid w:val="00BA4368"/>
    <w:rsid w:val="00BA46C3"/>
    <w:rsid w:val="00BC57BC"/>
    <w:rsid w:val="00BD7BAE"/>
    <w:rsid w:val="00C3585B"/>
    <w:rsid w:val="00C42986"/>
    <w:rsid w:val="00CA34AB"/>
    <w:rsid w:val="00D338FD"/>
    <w:rsid w:val="00D34FA8"/>
    <w:rsid w:val="00D5652D"/>
    <w:rsid w:val="00D93D16"/>
    <w:rsid w:val="00E36A4B"/>
    <w:rsid w:val="00E45672"/>
    <w:rsid w:val="00E828C5"/>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0525BF9"/>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styleId="NormalWeb">
    <w:name w:val="Normal (Web)"/>
    <w:basedOn w:val="Normal"/>
    <w:uiPriority w:val="99"/>
    <w:unhideWhenUsed/>
    <w:rsid w:val="00BC57BC"/>
    <w:pPr>
      <w:spacing w:before="100" w:beforeAutospacing="1" w:after="100" w:afterAutospacing="1" w:line="240" w:lineRule="auto"/>
    </w:pPr>
    <w:rPr>
      <w:rFonts w:ascii="Times New Roman" w:hAnsi="Times New Roman" w:cs="Times New Roman"/>
      <w:sz w:val="24"/>
      <w:szCs w:val="24"/>
      <w:lang w:eastAsia="en-GB"/>
    </w:rPr>
  </w:style>
  <w:style w:type="paragraph" w:styleId="NoSpacing">
    <w:name w:val="No Spacing"/>
    <w:uiPriority w:val="1"/>
    <w:qFormat/>
    <w:rsid w:val="00604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4EEAA-52E4-4004-8A74-3DF834015796}">
  <ds:schemaRefs>
    <ds:schemaRef ds:uri="http://purl.org/dc/terms/"/>
    <ds:schemaRef ds:uri="http://schemas.openxmlformats.org/package/2006/metadata/core-properties"/>
    <ds:schemaRef ds:uri="def3383d-c5e6-4ae7-9634-bc520c14ebe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F503C68F-23AC-4382-89CA-EEF96498301A}">
  <ds:schemaRefs>
    <ds:schemaRef ds:uri="http://schemas.microsoft.com/sharepoint/v3/contenttype/forms"/>
  </ds:schemaRefs>
</ds:datastoreItem>
</file>

<file path=customXml/itemProps3.xml><?xml version="1.0" encoding="utf-8"?>
<ds:datastoreItem xmlns:ds="http://schemas.openxmlformats.org/officeDocument/2006/customXml" ds:itemID="{58200F83-5334-4333-9F15-EE07D41BF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3D0A41-8B9D-4DD8-B748-64D704352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6BC95F53</Template>
  <TotalTime>1</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2020-04-24T12:10:00Z</cp:lastPrinted>
  <dcterms:created xsi:type="dcterms:W3CDTF">2020-05-19T13:25:00Z</dcterms:created>
  <dcterms:modified xsi:type="dcterms:W3CDTF">2020-05-19T13:25:00Z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